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896D4" w14:textId="77777777" w:rsidR="000A3D92" w:rsidRDefault="000A3D92">
      <w:r>
        <w:rPr>
          <w:noProof/>
        </w:rPr>
        <w:drawing>
          <wp:inline distT="0" distB="0" distL="0" distR="0" wp14:anchorId="54C167DF" wp14:editId="76714414">
            <wp:extent cx="5940425" cy="2748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3B99F" wp14:editId="167138D1">
            <wp:extent cx="5940425" cy="27120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92221" wp14:editId="07F0A879">
            <wp:extent cx="5940425" cy="2720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039DF" w14:textId="75772271" w:rsidR="00D96BD5" w:rsidRDefault="000A3D92">
      <w:r>
        <w:rPr>
          <w:noProof/>
        </w:rPr>
        <w:lastRenderedPageBreak/>
        <w:pict w14:anchorId="4D29C234">
          <v:roundrect id="Скругленный прямоугольник 13" o:spid="_x0000_s2051" style="position:absolute;margin-left:-52.65pt;margin-top:220.75pt;width:547.05pt;height:159.65pt;z-index:-25165721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" fillcolor="#f79646 [3209]" stroked="f">
            <v:fill opacity="32896f"/>
          </v:roundrect>
        </w:pict>
      </w:r>
      <w:r>
        <w:rPr>
          <w:noProof/>
        </w:rPr>
        <w:drawing>
          <wp:inline distT="0" distB="0" distL="0" distR="0" wp14:anchorId="0BD2C1A2" wp14:editId="44C70B14">
            <wp:extent cx="5940425" cy="2752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DCC56" w14:textId="46C4BBEF" w:rsidR="000A3D92" w:rsidRDefault="000A3D92"/>
    <w:p w14:paraId="70CA2DFF" w14:textId="5113780E" w:rsidR="000A3D92" w:rsidRPr="00B95DD3" w:rsidRDefault="000A3D92" w:rsidP="000A3D92">
      <w:pPr>
        <w:jc w:val="center"/>
        <w:rPr>
          <w:bCs/>
          <w:noProof/>
          <w:sz w:val="28"/>
          <w:lang w:val="uz-Latn-UZ"/>
        </w:rPr>
      </w:pPr>
      <w:r>
        <w:rPr>
          <w:noProof/>
          <w:sz w:val="32"/>
          <w:lang w:val="en-US"/>
        </w:rPr>
        <w:t>Ushbu</w:t>
      </w:r>
      <w:r w:rsidRPr="00B95DD3">
        <w:rPr>
          <w:noProof/>
          <w:sz w:val="32"/>
        </w:rPr>
        <w:t xml:space="preserve"> </w:t>
      </w:r>
      <w:r>
        <w:rPr>
          <w:noProof/>
          <w:sz w:val="32"/>
          <w:lang w:val="en-US"/>
        </w:rPr>
        <w:t>dars</w:t>
      </w:r>
      <w:r w:rsidRPr="00B95DD3">
        <w:rPr>
          <w:noProof/>
          <w:sz w:val="32"/>
        </w:rPr>
        <w:t xml:space="preserve"> </w:t>
      </w:r>
      <w:r>
        <w:rPr>
          <w:noProof/>
          <w:sz w:val="32"/>
          <w:lang w:val="en-US"/>
        </w:rPr>
        <w:t>ishlanmani</w:t>
      </w:r>
      <w:r w:rsidRPr="00B95DD3">
        <w:rPr>
          <w:noProof/>
          <w:sz w:val="32"/>
        </w:rPr>
        <w:t xml:space="preserve"> </w:t>
      </w:r>
      <w:r>
        <w:rPr>
          <w:noProof/>
          <w:sz w:val="32"/>
          <w:lang w:val="en-US"/>
        </w:rPr>
        <w:t>to</w:t>
      </w:r>
      <w:r w:rsidRPr="00B95DD3">
        <w:rPr>
          <w:noProof/>
          <w:sz w:val="32"/>
        </w:rPr>
        <w:t>’</w:t>
      </w:r>
      <w:r>
        <w:rPr>
          <w:noProof/>
          <w:sz w:val="32"/>
          <w:lang w:val="en-US"/>
        </w:rPr>
        <w:t>liq</w:t>
      </w:r>
      <w:r w:rsidRPr="00B95DD3">
        <w:rPr>
          <w:noProof/>
          <w:sz w:val="32"/>
        </w:rPr>
        <w:t xml:space="preserve">, </w:t>
      </w:r>
      <w:r>
        <w:rPr>
          <w:noProof/>
          <w:sz w:val="32"/>
          <w:lang w:val="en-US"/>
        </w:rPr>
        <w:t>fondagi</w:t>
      </w:r>
      <w:r w:rsidRPr="00B95DD3">
        <w:rPr>
          <w:noProof/>
          <w:sz w:val="32"/>
        </w:rPr>
        <w:t xml:space="preserve"> </w:t>
      </w:r>
      <w:r>
        <w:rPr>
          <w:noProof/>
          <w:sz w:val="32"/>
          <w:lang w:val="en-US"/>
        </w:rPr>
        <w:t>yozuvlarsiz</w:t>
      </w:r>
      <w:r w:rsidRPr="00B95DD3">
        <w:rPr>
          <w:noProof/>
          <w:sz w:val="32"/>
        </w:rPr>
        <w:t xml:space="preserve"> </w:t>
      </w:r>
      <w:r>
        <w:rPr>
          <w:noProof/>
          <w:sz w:val="32"/>
          <w:lang w:val="en-US"/>
        </w:rPr>
        <w:t>va</w:t>
      </w:r>
      <w:r w:rsidRPr="00B95DD3">
        <w:rPr>
          <w:noProof/>
          <w:sz w:val="32"/>
        </w:rPr>
        <w:t xml:space="preserve"> </w:t>
      </w:r>
      <w:r>
        <w:rPr>
          <w:noProof/>
          <w:sz w:val="32"/>
          <w:lang w:val="en-US"/>
        </w:rPr>
        <w:t>sifatli</w:t>
      </w:r>
      <w:r w:rsidRPr="00B95DD3">
        <w:rPr>
          <w:noProof/>
          <w:sz w:val="32"/>
        </w:rPr>
        <w:t xml:space="preserve"> </w:t>
      </w:r>
      <w:r>
        <w:rPr>
          <w:noProof/>
          <w:sz w:val="32"/>
          <w:lang w:val="en-US"/>
        </w:rPr>
        <w:t>variantini</w:t>
      </w:r>
      <w:r w:rsidRPr="00B95DD3">
        <w:rPr>
          <w:noProof/>
          <w:sz w:val="32"/>
        </w:rPr>
        <w:t xml:space="preserve"> </w:t>
      </w:r>
      <w:r>
        <w:rPr>
          <w:noProof/>
          <w:sz w:val="32"/>
          <w:lang w:val="en-US"/>
        </w:rPr>
        <w:t>olish</w:t>
      </w:r>
      <w:r w:rsidRPr="00B95DD3">
        <w:rPr>
          <w:noProof/>
          <w:sz w:val="32"/>
        </w:rPr>
        <w:t xml:space="preserve"> </w:t>
      </w:r>
      <w:r>
        <w:rPr>
          <w:noProof/>
          <w:sz w:val="32"/>
          <w:lang w:val="en-US"/>
        </w:rPr>
        <w:t>uchun</w:t>
      </w:r>
      <w:r w:rsidRPr="00B95DD3">
        <w:rPr>
          <w:noProof/>
          <w:sz w:val="32"/>
          <w:szCs w:val="28"/>
          <w:lang w:val="uz-Latn-UZ"/>
        </w:rPr>
        <w:t xml:space="preserve"> Telegramdan </w:t>
      </w:r>
      <w:r w:rsidRPr="00B95DD3">
        <w:rPr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noProof/>
          <w:sz w:val="32"/>
          <w:szCs w:val="28"/>
          <w:lang w:val="uz-Latn-UZ"/>
        </w:rPr>
        <w:t xml:space="preserve"> manzili yoki </w:t>
      </w:r>
      <w:r w:rsidRPr="00B95DD3">
        <w:rPr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noProof/>
          <w:sz w:val="32"/>
          <w:szCs w:val="28"/>
          <w:lang w:val="uz-Latn-UZ"/>
        </w:rPr>
        <w:t xml:space="preserve"> ga xabar yuboring. </w:t>
      </w:r>
      <w:r w:rsidRPr="00B95DD3">
        <w:rPr>
          <w:bCs/>
          <w:noProof/>
          <w:sz w:val="32"/>
          <w:lang w:val="uz-Latn-UZ"/>
        </w:rPr>
        <w:t>Narxi 1ta mavzu</w:t>
      </w:r>
    </w:p>
    <w:p w14:paraId="17537C5C" w14:textId="77777777" w:rsidR="000A3D92" w:rsidRPr="00B95DD3" w:rsidRDefault="000A3D92" w:rsidP="000A3D92">
      <w:pPr>
        <w:jc w:val="center"/>
        <w:rPr>
          <w:b/>
          <w:noProof/>
          <w:sz w:val="52"/>
          <w:szCs w:val="44"/>
          <w:lang w:val="uz-Latn-UZ"/>
        </w:rPr>
      </w:pPr>
      <w:r w:rsidRPr="00B95DD3">
        <w:rPr>
          <w:b/>
          <w:noProof/>
          <w:sz w:val="52"/>
          <w:szCs w:val="44"/>
          <w:lang w:val="uz-Latn-UZ"/>
        </w:rPr>
        <w:t xml:space="preserve"> 20 ming so’m</w:t>
      </w:r>
    </w:p>
    <w:p w14:paraId="78D69E79" w14:textId="77777777" w:rsidR="000A3D92" w:rsidRDefault="000A3D92" w:rsidP="000A3D92">
      <w:pPr>
        <w:jc w:val="center"/>
        <w:rPr>
          <w:noProof/>
          <w:sz w:val="32"/>
          <w:szCs w:val="28"/>
          <w:lang w:val="uz-Latn-UZ"/>
        </w:rPr>
      </w:pPr>
      <w:r w:rsidRPr="00B95DD3">
        <w:rPr>
          <w:noProof/>
          <w:sz w:val="32"/>
          <w:szCs w:val="28"/>
          <w:lang w:val="uz-Latn-UZ"/>
        </w:rPr>
        <w:t>To’lov payme yoki click orqali</w:t>
      </w:r>
    </w:p>
    <w:p w14:paraId="5C8A8BFB" w14:textId="77777777" w:rsidR="000A3D92" w:rsidRPr="00B95DD3" w:rsidRDefault="000A3D92" w:rsidP="000A3D92">
      <w:pPr>
        <w:jc w:val="center"/>
        <w:rPr>
          <w:noProof/>
          <w:sz w:val="32"/>
          <w:szCs w:val="28"/>
          <w:lang w:val="uz-Latn-UZ"/>
        </w:rPr>
      </w:pPr>
      <w:r>
        <w:rPr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A28F81F" w14:textId="77777777" w:rsidR="000A3D92" w:rsidRDefault="000A3D92" w:rsidP="000A3D92">
      <w:pPr>
        <w:tabs>
          <w:tab w:val="left" w:pos="2975"/>
        </w:tabs>
        <w:rPr>
          <w:i/>
          <w:noProof/>
          <w:sz w:val="28"/>
          <w:szCs w:val="28"/>
          <w:lang w:val="uz-Latn-UZ"/>
        </w:rPr>
      </w:pPr>
    </w:p>
    <w:p w14:paraId="20C3923C" w14:textId="77777777" w:rsidR="000A3D92" w:rsidRPr="00614117" w:rsidRDefault="000A3D92" w:rsidP="000A3D92">
      <w:pPr>
        <w:tabs>
          <w:tab w:val="left" w:pos="2975"/>
        </w:tabs>
        <w:rPr>
          <w:b/>
          <w:bCs/>
          <w:i/>
          <w:noProof/>
          <w:sz w:val="40"/>
          <w:szCs w:val="40"/>
          <w:lang w:val="uz-Latn-UZ"/>
        </w:rPr>
      </w:pPr>
      <w:r w:rsidRPr="00614117">
        <w:rPr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10" w:history="1">
        <w:r w:rsidRPr="00614117">
          <w:rPr>
            <w:rStyle w:val="a7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046A9E9D" w14:textId="582DF0AE" w:rsidR="000A3D92" w:rsidRPr="000A3D92" w:rsidRDefault="000A3D92">
      <w:pPr>
        <w:rPr>
          <w:lang w:val="uz-Latn-UZ"/>
        </w:rPr>
      </w:pPr>
    </w:p>
    <w:sectPr w:rsidR="000A3D92" w:rsidRPr="000A3D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69F66" w14:textId="77777777" w:rsidR="00D67808" w:rsidRDefault="00D67808">
      <w:r>
        <w:separator/>
      </w:r>
    </w:p>
  </w:endnote>
  <w:endnote w:type="continuationSeparator" w:id="0">
    <w:p w14:paraId="55EEDDB1" w14:textId="77777777" w:rsidR="00D67808" w:rsidRDefault="00D67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0F018" w14:textId="77777777" w:rsidR="00D96BD5" w:rsidRDefault="00D96BD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07D0E" w14:textId="77777777" w:rsidR="00D96BD5" w:rsidRDefault="00D96BD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CDB06" w14:textId="77777777" w:rsidR="00D96BD5" w:rsidRDefault="00D96BD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A4A0C" w14:textId="77777777" w:rsidR="00D67808" w:rsidRDefault="00D67808">
      <w:r>
        <w:separator/>
      </w:r>
    </w:p>
  </w:footnote>
  <w:footnote w:type="continuationSeparator" w:id="0">
    <w:p w14:paraId="4CD2F0D2" w14:textId="77777777" w:rsidR="00D67808" w:rsidRDefault="00D67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D4410" w14:textId="77777777" w:rsidR="00D96BD5" w:rsidRDefault="00D96BD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8360C" w14:textId="77777777" w:rsidR="00D96BD5" w:rsidRDefault="00D96BD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248D5" w14:textId="77777777" w:rsidR="00D96BD5" w:rsidRDefault="00D96BD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0A3D92"/>
    <w:rsid w:val="000A3D92"/>
    <w:rsid w:val="000C4C75"/>
    <w:rsid w:val="00D67808"/>
    <w:rsid w:val="00D9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,"/>
  <w:listSeparator w:val=";"/>
  <w14:docId w14:val="3191C2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4C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C4C75"/>
    <w:rPr>
      <w:sz w:val="24"/>
      <w:szCs w:val="24"/>
    </w:rPr>
  </w:style>
  <w:style w:type="paragraph" w:styleId="a5">
    <w:name w:val="footer"/>
    <w:basedOn w:val="a"/>
    <w:link w:val="a6"/>
    <w:rsid w:val="000C4C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C4C75"/>
    <w:rPr>
      <w:sz w:val="24"/>
      <w:szCs w:val="24"/>
    </w:rPr>
  </w:style>
  <w:style w:type="character" w:styleId="a7">
    <w:name w:val="Hyperlink"/>
    <w:basedOn w:val="a0"/>
    <w:uiPriority w:val="99"/>
    <w:unhideWhenUsed/>
    <w:rsid w:val="000A3D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://www.hasanboy.uz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49\Office%20Word%202003%20Look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2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2022-12-02T14:11:00Z</dcterms:created>
  <dcterms:modified xsi:type="dcterms:W3CDTF">2022-12-02T14:13:00Z</dcterms:modified>
</cp:coreProperties>
</file>